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"/>
        <w:gridCol w:w="1746"/>
        <w:gridCol w:w="2643"/>
        <w:gridCol w:w="1762"/>
        <w:gridCol w:w="2294"/>
      </w:tblGrid>
      <w:tr w:rsidR="0090596C" w:rsidRPr="000E7873" w14:paraId="5B9C5F1E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004E6C46" w14:textId="77777777" w:rsidR="00650259" w:rsidRPr="000E7873" w:rsidRDefault="002A6A9A" w:rsidP="0090596C">
            <w:pPr>
              <w:pStyle w:val="Titre1"/>
              <w:outlineLvl w:val="0"/>
            </w:pPr>
            <w:bookmarkStart w:id="0" w:name="_GoBack"/>
            <w:bookmarkEnd w:id="0"/>
            <w:r>
              <w:t xml:space="preserve"> ADHERENT</w:t>
            </w:r>
            <w:r w:rsidR="00BE4ED1">
              <w:t xml:space="preserve"> (E) </w:t>
            </w:r>
          </w:p>
        </w:tc>
      </w:tr>
      <w:tr w:rsidR="00650259" w:rsidRPr="000E7873" w14:paraId="1BD6DDFF" w14:textId="77777777" w:rsidTr="006F7ED4">
        <w:tc>
          <w:tcPr>
            <w:tcW w:w="1289" w:type="pct"/>
            <w:gridSpan w:val="2"/>
            <w:vAlign w:val="bottom"/>
          </w:tcPr>
          <w:p w14:paraId="18F9E9C1" w14:textId="77777777" w:rsidR="002A6A9A" w:rsidRPr="000E7873" w:rsidRDefault="002A6A9A" w:rsidP="002A6A9A">
            <w:pPr>
              <w:pStyle w:val="Retraitnormal"/>
              <w:ind w:left="0"/>
            </w:pPr>
            <w:r>
              <w:t>NOM</w:t>
            </w:r>
          </w:p>
        </w:tc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46894989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2CD59555" w14:textId="77777777" w:rsidTr="006F7ED4">
        <w:tc>
          <w:tcPr>
            <w:tcW w:w="1289" w:type="pct"/>
            <w:gridSpan w:val="2"/>
            <w:vAlign w:val="bottom"/>
          </w:tcPr>
          <w:p w14:paraId="1D0F2F38" w14:textId="77777777" w:rsidR="00650259" w:rsidRPr="000E7873" w:rsidRDefault="002A6A9A" w:rsidP="002A6A9A">
            <w:pPr>
              <w:pStyle w:val="Retraitnormal"/>
              <w:ind w:left="0"/>
            </w:pPr>
            <w:r>
              <w:t>Prénom de Mr</w:t>
            </w:r>
          </w:p>
        </w:tc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6A9337EE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53E7FBB7" w14:textId="77777777" w:rsidTr="006F7ED4">
        <w:tc>
          <w:tcPr>
            <w:tcW w:w="1289" w:type="pct"/>
            <w:gridSpan w:val="2"/>
            <w:vAlign w:val="bottom"/>
          </w:tcPr>
          <w:p w14:paraId="18CE98A0" w14:textId="77777777" w:rsidR="00650259" w:rsidRPr="000E7873" w:rsidRDefault="002A6A9A" w:rsidP="002A6A9A">
            <w:pPr>
              <w:pStyle w:val="Retraitnormal"/>
              <w:ind w:left="0"/>
            </w:pPr>
            <w:r>
              <w:rPr>
                <w:lang w:bidi="fr-FR"/>
              </w:rPr>
              <w:t>Prénom de Mme</w:t>
            </w:r>
          </w:p>
        </w:tc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48C1F530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193CF91E" w14:textId="77777777" w:rsidTr="006F7ED4">
        <w:sdt>
          <w:sdtPr>
            <w:id w:val="572943512"/>
            <w:placeholder>
              <w:docPart w:val="B68BE43D41744F9BA0849AA39F04B9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9" w:type="pct"/>
                <w:gridSpan w:val="2"/>
                <w:vAlign w:val="center"/>
              </w:tcPr>
              <w:p w14:paraId="05B08E0D" w14:textId="77777777" w:rsidR="00650259" w:rsidRPr="000E7873" w:rsidRDefault="0090596C" w:rsidP="002A6A9A">
                <w:pPr>
                  <w:pStyle w:val="Retraitnormal"/>
                  <w:ind w:left="0"/>
                </w:pPr>
                <w:r w:rsidRPr="000E7873">
                  <w:rPr>
                    <w:lang w:bidi="fr-FR"/>
                  </w:rPr>
                  <w:t>Adresse</w:t>
                </w:r>
              </w:p>
            </w:tc>
          </w:sdtContent>
        </w:sdt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614631C8" w14:textId="77777777" w:rsidR="00650259" w:rsidRDefault="00650259" w:rsidP="007F7B5D">
            <w:pPr>
              <w:spacing w:before="120"/>
            </w:pPr>
          </w:p>
          <w:p w14:paraId="5CF0B42D" w14:textId="77777777" w:rsidR="002A6A9A" w:rsidRPr="000E7873" w:rsidRDefault="002A6A9A" w:rsidP="007F7B5D">
            <w:pPr>
              <w:spacing w:before="120"/>
            </w:pPr>
          </w:p>
        </w:tc>
      </w:tr>
      <w:tr w:rsidR="00650259" w:rsidRPr="000E7873" w14:paraId="0DBAD03A" w14:textId="77777777" w:rsidTr="006F7ED4">
        <w:sdt>
          <w:sdtPr>
            <w:id w:val="-521243642"/>
            <w:placeholder>
              <w:docPart w:val="271AA24677684FA39A641E6CE9766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9" w:type="pct"/>
                <w:gridSpan w:val="2"/>
                <w:vAlign w:val="bottom"/>
              </w:tcPr>
              <w:p w14:paraId="532DB469" w14:textId="77777777" w:rsidR="00650259" w:rsidRPr="000E7873" w:rsidRDefault="0090596C" w:rsidP="002A6A9A">
                <w:pPr>
                  <w:pStyle w:val="Retraitnormal"/>
                  <w:ind w:left="0"/>
                </w:pPr>
                <w:r w:rsidRPr="000E7873">
                  <w:rPr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1B6F090C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57FD10E6" w14:textId="77777777" w:rsidTr="006F7ED4">
        <w:tc>
          <w:tcPr>
            <w:tcW w:w="1289" w:type="pct"/>
            <w:gridSpan w:val="2"/>
            <w:vAlign w:val="bottom"/>
          </w:tcPr>
          <w:p w14:paraId="52D303C1" w14:textId="77777777" w:rsidR="00650259" w:rsidRPr="000E7873" w:rsidRDefault="00D92476" w:rsidP="002A6A9A">
            <w:pPr>
              <w:pStyle w:val="Retraitnormal"/>
              <w:ind w:left="0"/>
            </w:pPr>
            <w:sdt>
              <w:sdtPr>
                <w:id w:val="83577009"/>
                <w:placeholder>
                  <w:docPart w:val="BE9AE12CB5E348D7A3A1445CA10C1558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0E7873">
                  <w:rPr>
                    <w:lang w:bidi="fr-FR"/>
                  </w:rPr>
                  <w:t>Téléphone</w:t>
                </w:r>
              </w:sdtContent>
            </w:sdt>
            <w:r w:rsidR="002A6A9A">
              <w:t xml:space="preserve"> fixe</w:t>
            </w:r>
          </w:p>
        </w:tc>
        <w:tc>
          <w:tcPr>
            <w:tcW w:w="1464" w:type="pct"/>
            <w:tcBorders>
              <w:bottom w:val="single" w:sz="4" w:space="0" w:color="auto"/>
            </w:tcBorders>
            <w:vAlign w:val="bottom"/>
          </w:tcPr>
          <w:p w14:paraId="0443F648" w14:textId="77777777" w:rsidR="00650259" w:rsidRPr="000E7873" w:rsidRDefault="00650259" w:rsidP="007F7B5D">
            <w:pPr>
              <w:spacing w:before="120"/>
            </w:pPr>
          </w:p>
        </w:tc>
        <w:tc>
          <w:tcPr>
            <w:tcW w:w="976" w:type="pct"/>
            <w:vAlign w:val="bottom"/>
          </w:tcPr>
          <w:p w14:paraId="3E4BE29A" w14:textId="77777777" w:rsidR="00650259" w:rsidRPr="000E7873" w:rsidRDefault="002A6A9A" w:rsidP="0090596C">
            <w:r>
              <w:t>Tél portable</w:t>
            </w:r>
          </w:p>
        </w:tc>
        <w:tc>
          <w:tcPr>
            <w:tcW w:w="1271" w:type="pct"/>
            <w:tcBorders>
              <w:bottom w:val="single" w:sz="4" w:space="0" w:color="auto"/>
            </w:tcBorders>
            <w:vAlign w:val="bottom"/>
          </w:tcPr>
          <w:p w14:paraId="0040FB80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784B7772" w14:textId="77777777" w:rsidTr="006F7ED4">
        <w:sdt>
          <w:sdtPr>
            <w:id w:val="-965116832"/>
            <w:placeholder>
              <w:docPart w:val="1F89E701616F429BA4794C722B9577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9" w:type="pct"/>
                <w:gridSpan w:val="2"/>
                <w:vAlign w:val="bottom"/>
              </w:tcPr>
              <w:p w14:paraId="227E38A0" w14:textId="77777777" w:rsidR="00650259" w:rsidRPr="000E7873" w:rsidRDefault="0090596C" w:rsidP="002A6A9A">
                <w:pPr>
                  <w:pStyle w:val="Retraitnormal"/>
                  <w:ind w:left="0"/>
                </w:pPr>
                <w:r w:rsidRPr="000E7873">
                  <w:rPr>
                    <w:lang w:bidi="fr-FR"/>
                  </w:rPr>
                  <w:t>E-mail</w:t>
                </w:r>
              </w:p>
            </w:tc>
          </w:sdtContent>
        </w:sdt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5F4F17A8" w14:textId="77777777" w:rsidR="00650259" w:rsidRPr="000E7873" w:rsidRDefault="002A6A9A" w:rsidP="007F7B5D">
            <w:pPr>
              <w:spacing w:before="120"/>
            </w:pPr>
            <w:r>
              <w:t xml:space="preserve">                                               @</w:t>
            </w:r>
          </w:p>
        </w:tc>
      </w:tr>
      <w:tr w:rsidR="00650259" w:rsidRPr="000E7873" w14:paraId="5FDE289F" w14:textId="77777777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02325471" w14:textId="77777777"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14:paraId="0F1F23D1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68C95718" w14:textId="77777777" w:rsidR="00650259" w:rsidRPr="000E7873" w:rsidRDefault="00684AB0" w:rsidP="0090596C">
            <w:pPr>
              <w:pStyle w:val="Titre1"/>
              <w:outlineLvl w:val="0"/>
            </w:pPr>
            <w:r>
              <w:t>HISTORIQUE</w:t>
            </w:r>
          </w:p>
        </w:tc>
      </w:tr>
      <w:tr w:rsidR="00650259" w:rsidRPr="000E7873" w14:paraId="18C6439E" w14:textId="77777777" w:rsidTr="006F7ED4">
        <w:tc>
          <w:tcPr>
            <w:tcW w:w="1289" w:type="pct"/>
            <w:gridSpan w:val="2"/>
            <w:vAlign w:val="bottom"/>
          </w:tcPr>
          <w:p w14:paraId="38ADB236" w14:textId="77777777" w:rsidR="00650259" w:rsidRPr="000E7873" w:rsidRDefault="00684AB0" w:rsidP="00684AB0">
            <w:pPr>
              <w:pStyle w:val="Retraitnormal"/>
              <w:ind w:left="0"/>
            </w:pPr>
            <w:r>
              <w:t xml:space="preserve">Date </w:t>
            </w:r>
            <w:r w:rsidR="00146B13">
              <w:t xml:space="preserve">et lieu </w:t>
            </w:r>
            <w:r>
              <w:t>de naissance</w:t>
            </w:r>
          </w:p>
        </w:tc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7A9A9EAD" w14:textId="77777777" w:rsidR="00650259" w:rsidRPr="000E7873" w:rsidRDefault="00684AB0" w:rsidP="007F7B5D">
            <w:pPr>
              <w:spacing w:before="120"/>
            </w:pPr>
            <w:r>
              <w:t xml:space="preserve">        /          /</w:t>
            </w:r>
            <w:r w:rsidR="00146B13">
              <w:t xml:space="preserve">                               Lieu :</w:t>
            </w:r>
          </w:p>
        </w:tc>
      </w:tr>
      <w:tr w:rsidR="00650259" w:rsidRPr="000E7873" w14:paraId="1983E2FA" w14:textId="77777777" w:rsidTr="006F7ED4">
        <w:tc>
          <w:tcPr>
            <w:tcW w:w="1289" w:type="pct"/>
            <w:gridSpan w:val="2"/>
            <w:vAlign w:val="center"/>
          </w:tcPr>
          <w:p w14:paraId="091CC61D" w14:textId="77777777" w:rsidR="00650259" w:rsidRPr="000E7873" w:rsidRDefault="00684AB0" w:rsidP="00684AB0">
            <w:pPr>
              <w:pStyle w:val="Retraitnormal"/>
              <w:ind w:left="0"/>
            </w:pPr>
            <w:r>
              <w:t xml:space="preserve">Année </w:t>
            </w:r>
            <w:r w:rsidR="004D366D">
              <w:t>de retraite</w:t>
            </w:r>
          </w:p>
        </w:tc>
        <w:tc>
          <w:tcPr>
            <w:tcW w:w="371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E9057A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69F50401" w14:textId="77777777" w:rsidTr="006F7ED4">
        <w:tc>
          <w:tcPr>
            <w:tcW w:w="1289" w:type="pct"/>
            <w:gridSpan w:val="2"/>
            <w:vAlign w:val="bottom"/>
          </w:tcPr>
          <w:p w14:paraId="73A7597F" w14:textId="77777777" w:rsidR="00650259" w:rsidRPr="000E7873" w:rsidRDefault="008B398A" w:rsidP="00684AB0">
            <w:pPr>
              <w:pStyle w:val="Retraitnormal"/>
              <w:ind w:left="0"/>
            </w:pPr>
            <w:r>
              <w:t>Dernier CRO de rattachement</w:t>
            </w: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2164AE" w14:textId="77777777" w:rsidR="00650259" w:rsidRPr="000E7873" w:rsidRDefault="00650259" w:rsidP="007F7B5D">
            <w:pPr>
              <w:spacing w:before="120"/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7A2057AD" w14:textId="77777777" w:rsidR="00650259" w:rsidRPr="000E7873" w:rsidRDefault="006E5762" w:rsidP="00F52451">
            <w:r>
              <w:t>Accord pour adhésion</w:t>
            </w: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D07A6A" w14:textId="77777777" w:rsidR="00650259" w:rsidRPr="000E7873" w:rsidRDefault="006E5762" w:rsidP="006E5762">
            <w:pPr>
              <w:spacing w:before="120"/>
              <w:jc w:val="center"/>
            </w:pPr>
            <w:r w:rsidRPr="000E7873">
              <w:rPr>
                <w:sz w:val="36"/>
                <w:lang w:bidi="fr-FR"/>
              </w:rPr>
              <w:sym w:font="Wingdings 2" w:char="F0A3"/>
            </w:r>
          </w:p>
        </w:tc>
      </w:tr>
      <w:tr w:rsidR="00650259" w:rsidRPr="000E7873" w14:paraId="1363CF6F" w14:textId="77777777" w:rsidTr="006E5762">
        <w:tc>
          <w:tcPr>
            <w:tcW w:w="1289" w:type="pct"/>
            <w:gridSpan w:val="2"/>
            <w:vAlign w:val="bottom"/>
          </w:tcPr>
          <w:p w14:paraId="77A78FD9" w14:textId="77777777" w:rsidR="00650259" w:rsidRPr="000E7873" w:rsidRDefault="006E5762" w:rsidP="006E5762">
            <w:pPr>
              <w:spacing w:before="120"/>
              <w:jc w:val="both"/>
            </w:pPr>
            <w:r>
              <w:t>Prestataire CAVEC</w:t>
            </w:r>
          </w:p>
        </w:tc>
        <w:tc>
          <w:tcPr>
            <w:tcW w:w="3711" w:type="pct"/>
            <w:gridSpan w:val="3"/>
            <w:vAlign w:val="bottom"/>
          </w:tcPr>
          <w:p w14:paraId="724670D7" w14:textId="77777777" w:rsidR="00650259" w:rsidRPr="000E7873" w:rsidRDefault="006E5762" w:rsidP="006E5762">
            <w:r w:rsidRPr="000E7873">
              <w:rPr>
                <w:sz w:val="36"/>
                <w:lang w:bidi="fr-FR"/>
              </w:rPr>
              <w:sym w:font="Wingdings 2" w:char="F0A3"/>
            </w:r>
          </w:p>
        </w:tc>
      </w:tr>
      <w:tr w:rsidR="00650259" w:rsidRPr="000E7873" w14:paraId="2C6AD213" w14:textId="77777777" w:rsidTr="00F52451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7199B61" w14:textId="77777777"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14:paraId="2B7781A2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1909E3DE" w14:textId="77777777" w:rsidR="00650259" w:rsidRPr="000E7873" w:rsidRDefault="006F7ED4" w:rsidP="0090596C">
            <w:pPr>
              <w:pStyle w:val="Titre1"/>
              <w:outlineLvl w:val="0"/>
            </w:pPr>
            <w:bookmarkStart w:id="1" w:name="_Hlk521325947"/>
            <w:r>
              <w:t>SOUHAITS POUR L’ASSOCIATION</w:t>
            </w:r>
          </w:p>
        </w:tc>
      </w:tr>
      <w:bookmarkEnd w:id="1"/>
      <w:tr w:rsidR="00650259" w:rsidRPr="000E7873" w14:paraId="03BBB3F8" w14:textId="77777777" w:rsidTr="006F7ED4">
        <w:tc>
          <w:tcPr>
            <w:tcW w:w="1289" w:type="pct"/>
            <w:gridSpan w:val="2"/>
            <w:vAlign w:val="center"/>
          </w:tcPr>
          <w:p w14:paraId="22B4F05B" w14:textId="77777777" w:rsidR="006F7ED4" w:rsidRDefault="006F7ED4" w:rsidP="00F52451">
            <w:pPr>
              <w:pStyle w:val="Retraitnormal"/>
              <w:rPr>
                <w:b/>
                <w:sz w:val="36"/>
                <w:szCs w:val="36"/>
              </w:rPr>
            </w:pPr>
            <w:r w:rsidRPr="006F7ED4">
              <w:rPr>
                <w:b/>
                <w:sz w:val="36"/>
                <w:szCs w:val="36"/>
              </w:rPr>
              <w:t>N° 1</w:t>
            </w:r>
          </w:p>
          <w:p w14:paraId="127597FF" w14:textId="77777777" w:rsidR="006F7ED4" w:rsidRPr="001A2C11" w:rsidRDefault="006F7ED4" w:rsidP="00F52451">
            <w:pPr>
              <w:pStyle w:val="Retraitnormal"/>
              <w:rPr>
                <w:b/>
                <w:sz w:val="22"/>
                <w:szCs w:val="22"/>
              </w:rPr>
            </w:pPr>
          </w:p>
        </w:tc>
        <w:tc>
          <w:tcPr>
            <w:tcW w:w="3711" w:type="pct"/>
            <w:gridSpan w:val="3"/>
            <w:tcBorders>
              <w:bottom w:val="single" w:sz="4" w:space="0" w:color="auto"/>
            </w:tcBorders>
            <w:vAlign w:val="bottom"/>
          </w:tcPr>
          <w:p w14:paraId="4454C94F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0DAC5FB1" w14:textId="77777777" w:rsidTr="006F7ED4">
        <w:tc>
          <w:tcPr>
            <w:tcW w:w="1289" w:type="pct"/>
            <w:gridSpan w:val="2"/>
            <w:vAlign w:val="bottom"/>
          </w:tcPr>
          <w:p w14:paraId="52F3E385" w14:textId="77777777" w:rsidR="00650259" w:rsidRPr="006F7ED4" w:rsidRDefault="006F7ED4" w:rsidP="00F52451">
            <w:pPr>
              <w:pStyle w:val="Retraitnormal"/>
              <w:rPr>
                <w:b/>
                <w:sz w:val="36"/>
                <w:szCs w:val="36"/>
              </w:rPr>
            </w:pPr>
            <w:r w:rsidRPr="006F7ED4">
              <w:rPr>
                <w:b/>
                <w:sz w:val="36"/>
                <w:szCs w:val="36"/>
              </w:rPr>
              <w:t>N° 2</w:t>
            </w:r>
          </w:p>
          <w:p w14:paraId="716C4885" w14:textId="77777777" w:rsidR="006F7ED4" w:rsidRPr="001A2C11" w:rsidRDefault="006F7ED4" w:rsidP="00F52451">
            <w:pPr>
              <w:pStyle w:val="Retraitnormal"/>
              <w:rPr>
                <w:sz w:val="22"/>
                <w:szCs w:val="22"/>
              </w:rPr>
            </w:pPr>
          </w:p>
        </w:tc>
        <w:tc>
          <w:tcPr>
            <w:tcW w:w="371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270309" w14:textId="77777777" w:rsidR="00650259" w:rsidRPr="000E7873" w:rsidRDefault="00650259" w:rsidP="007F7B5D">
            <w:pPr>
              <w:spacing w:before="120"/>
            </w:pPr>
          </w:p>
        </w:tc>
      </w:tr>
      <w:tr w:rsidR="00E677FE" w:rsidRPr="000E7873" w14:paraId="4F5EC88B" w14:textId="77777777" w:rsidTr="006E5762">
        <w:tc>
          <w:tcPr>
            <w:tcW w:w="1289" w:type="pct"/>
            <w:gridSpan w:val="2"/>
            <w:vAlign w:val="bottom"/>
          </w:tcPr>
          <w:p w14:paraId="28DFC099" w14:textId="77777777" w:rsidR="00E677FE" w:rsidRPr="000E7873" w:rsidRDefault="00E677FE" w:rsidP="0090596C">
            <w:pPr>
              <w:spacing w:before="120"/>
              <w:ind w:left="698"/>
              <w:rPr>
                <w:sz w:val="36"/>
              </w:rPr>
            </w:pPr>
            <w:r w:rsidRPr="000E7873">
              <w:rPr>
                <w:sz w:val="36"/>
                <w:lang w:bidi="fr-FR"/>
              </w:rPr>
              <w:sym w:font="Wingdings 2" w:char="F0A3"/>
            </w:r>
          </w:p>
        </w:tc>
        <w:sdt>
          <w:sdtPr>
            <w:id w:val="-2078341219"/>
            <w:placeholder>
              <w:docPart w:val="6CA574EA4BEC4270A5C9B44217A41D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3711" w:type="pct"/>
                <w:gridSpan w:val="3"/>
                <w:vAlign w:val="bottom"/>
              </w:tcPr>
              <w:p w14:paraId="2AEC895F" w14:textId="77777777" w:rsidR="00E677FE" w:rsidRPr="000E7873" w:rsidRDefault="00F52451" w:rsidP="007F7B5D">
                <w:pPr>
                  <w:spacing w:before="120"/>
                </w:pPr>
                <w:r w:rsidRPr="000E7873">
                  <w:rPr>
                    <w:lang w:bidi="fr-FR"/>
                  </w:rPr>
                  <w:t>Participer en tant que bénévole</w:t>
                </w:r>
              </w:p>
            </w:tc>
          </w:sdtContent>
        </w:sdt>
      </w:tr>
      <w:tr w:rsidR="00650259" w:rsidRPr="000E7873" w14:paraId="45C13177" w14:textId="77777777" w:rsidTr="006F7ED4">
        <w:tc>
          <w:tcPr>
            <w:tcW w:w="1289" w:type="pct"/>
            <w:gridSpan w:val="2"/>
            <w:vAlign w:val="bottom"/>
          </w:tcPr>
          <w:p w14:paraId="02405DD5" w14:textId="77777777"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11" w:type="pct"/>
            <w:gridSpan w:val="3"/>
            <w:vAlign w:val="bottom"/>
          </w:tcPr>
          <w:p w14:paraId="7A5C65FA" w14:textId="77777777"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0E7873" w14:paraId="3D2A29B3" w14:textId="77777777" w:rsidTr="006F7ED4">
        <w:tc>
          <w:tcPr>
            <w:tcW w:w="322" w:type="pct"/>
            <w:vAlign w:val="bottom"/>
          </w:tcPr>
          <w:p w14:paraId="1F938690" w14:textId="77777777" w:rsidR="00E677FE" w:rsidRPr="000E7873" w:rsidRDefault="00E677FE" w:rsidP="00F52451">
            <w:pPr>
              <w:spacing w:before="120"/>
              <w:ind w:left="-20"/>
              <w:rPr>
                <w:sz w:val="36"/>
              </w:rPr>
            </w:pPr>
            <w:r w:rsidRPr="000E7873">
              <w:rPr>
                <w:sz w:val="36"/>
                <w:lang w:bidi="fr-FR"/>
              </w:rPr>
              <w:sym w:font="Wingdings 2" w:char="F0A3"/>
            </w:r>
          </w:p>
        </w:tc>
        <w:sdt>
          <w:sdtPr>
            <w:id w:val="-620378380"/>
            <w:placeholder>
              <w:docPart w:val="0F154C49D4214DCEBBB2142AB628A0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78" w:type="pct"/>
                <w:gridSpan w:val="4"/>
                <w:vAlign w:val="bottom"/>
              </w:tcPr>
              <w:p w14:paraId="799DFE1A" w14:textId="77777777" w:rsidR="00E677FE" w:rsidRPr="000E7873" w:rsidRDefault="00F52451" w:rsidP="00F52451">
                <w:pPr>
                  <w:spacing w:before="120"/>
                </w:pPr>
                <w:r w:rsidRPr="000E7873">
                  <w:rPr>
                    <w:lang w:bidi="fr-FR"/>
                  </w:rPr>
                  <w:t>Nous ne souhaitons pas figurer dans l’annuaire</w:t>
                </w:r>
              </w:p>
            </w:tc>
          </w:sdtContent>
        </w:sdt>
      </w:tr>
    </w:tbl>
    <w:p w14:paraId="158E946B" w14:textId="77777777" w:rsidR="00CE6104" w:rsidRDefault="00CE6104" w:rsidP="00E677FE">
      <w:pPr>
        <w:spacing w:after="0"/>
        <w:rPr>
          <w:sz w:val="12"/>
          <w:szCs w:val="16"/>
        </w:rPr>
      </w:pPr>
    </w:p>
    <w:tbl>
      <w:tblPr>
        <w:tblStyle w:val="Grilledutableau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7"/>
        <w:gridCol w:w="6699"/>
      </w:tblGrid>
      <w:tr w:rsidR="00974B3F" w:rsidRPr="000E7873" w14:paraId="12BA9E01" w14:textId="77777777" w:rsidTr="00974B3F">
        <w:trPr>
          <w:trHeight w:val="692"/>
          <w:jc w:val="center"/>
        </w:trPr>
        <w:tc>
          <w:tcPr>
            <w:tcW w:w="1289" w:type="pct"/>
          </w:tcPr>
          <w:p w14:paraId="19E07EED" w14:textId="77777777" w:rsidR="00974B3F" w:rsidRDefault="00974B3F" w:rsidP="00974B3F">
            <w:pPr>
              <w:pStyle w:val="Retraitnormal"/>
              <w:rPr>
                <w:b/>
                <w:bCs/>
              </w:rPr>
            </w:pPr>
            <w:r w:rsidRPr="00CF423B">
              <w:rPr>
                <w:b/>
                <w:bCs/>
              </w:rPr>
              <w:t>Règlement</w:t>
            </w:r>
          </w:p>
          <w:p w14:paraId="54720A76" w14:textId="77777777" w:rsidR="008C18CF" w:rsidRDefault="008C18CF" w:rsidP="00974B3F">
            <w:pPr>
              <w:pStyle w:val="Retraitnormal"/>
              <w:rPr>
                <w:b/>
                <w:bCs/>
              </w:rPr>
            </w:pPr>
            <w:r>
              <w:rPr>
                <w:b/>
                <w:bCs/>
              </w:rPr>
              <w:t>Montant</w:t>
            </w:r>
          </w:p>
          <w:p w14:paraId="36082BD5" w14:textId="77777777" w:rsidR="008C18CF" w:rsidRPr="00CF423B" w:rsidRDefault="008C18CF" w:rsidP="00974B3F">
            <w:pPr>
              <w:pStyle w:val="Retraitnormal"/>
              <w:rPr>
                <w:b/>
                <w:bCs/>
              </w:rPr>
            </w:pPr>
            <w:r>
              <w:rPr>
                <w:b/>
                <w:bCs/>
              </w:rPr>
              <w:t>30 euros</w:t>
            </w:r>
          </w:p>
        </w:tc>
        <w:tc>
          <w:tcPr>
            <w:tcW w:w="3711" w:type="pct"/>
            <w:tcBorders>
              <w:top w:val="single" w:sz="4" w:space="0" w:color="auto"/>
              <w:bottom w:val="single" w:sz="4" w:space="0" w:color="auto"/>
            </w:tcBorders>
          </w:tcPr>
          <w:p w14:paraId="7286517C" w14:textId="77777777" w:rsidR="00974B3F" w:rsidRDefault="00974B3F" w:rsidP="00FA3297">
            <w:pPr>
              <w:spacing w:before="120"/>
              <w:rPr>
                <w:sz w:val="36"/>
                <w:lang w:bidi="fr-FR"/>
              </w:rPr>
            </w:pPr>
            <w:r>
              <w:rPr>
                <w:b/>
                <w:bCs/>
              </w:rPr>
              <w:t xml:space="preserve">CHEQUE       </w:t>
            </w:r>
            <w:r w:rsidRPr="000E7873">
              <w:rPr>
                <w:sz w:val="36"/>
                <w:lang w:bidi="fr-FR"/>
              </w:rPr>
              <w:sym w:font="Wingdings 2" w:char="F0A3"/>
            </w:r>
            <w:r>
              <w:rPr>
                <w:sz w:val="36"/>
                <w:lang w:bidi="fr-FR"/>
              </w:rPr>
              <w:t xml:space="preserve">   </w:t>
            </w:r>
            <w:r w:rsidR="00B23297">
              <w:rPr>
                <w:sz w:val="36"/>
                <w:lang w:bidi="fr-FR"/>
              </w:rPr>
              <w:t xml:space="preserve"> </w:t>
            </w:r>
            <w:r w:rsidRPr="00974B3F">
              <w:rPr>
                <w:b/>
                <w:bCs/>
                <w:lang w:bidi="fr-FR"/>
              </w:rPr>
              <w:t>VIREMENT</w:t>
            </w:r>
            <w:r>
              <w:rPr>
                <w:b/>
                <w:bCs/>
                <w:lang w:bidi="fr-FR"/>
              </w:rPr>
              <w:t xml:space="preserve">      </w:t>
            </w:r>
            <w:r w:rsidRPr="000E7873">
              <w:rPr>
                <w:sz w:val="36"/>
                <w:lang w:bidi="fr-FR"/>
              </w:rPr>
              <w:sym w:font="Wingdings 2" w:char="F0A3"/>
            </w:r>
          </w:p>
          <w:p w14:paraId="25F0EA59" w14:textId="77777777" w:rsidR="009B4308" w:rsidRDefault="00B23297" w:rsidP="00FA3297">
            <w:pPr>
              <w:spacing w:before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      </w:t>
            </w:r>
            <w:r w:rsidR="001A2C11">
              <w:rPr>
                <w:b/>
                <w:bCs/>
              </w:rPr>
              <w:t>(1)</w:t>
            </w:r>
            <w:r>
              <w:rPr>
                <w:b/>
                <w:bCs/>
              </w:rPr>
              <w:t xml:space="preserve">                       </w:t>
            </w:r>
            <w:r w:rsidRPr="00CF423B">
              <w:rPr>
                <w:b/>
                <w:bCs/>
                <w:sz w:val="24"/>
                <w:szCs w:val="24"/>
              </w:rPr>
              <w:t xml:space="preserve">IBAN FR76 </w:t>
            </w:r>
            <w:r w:rsidR="00CF423B" w:rsidRPr="00CF423B">
              <w:rPr>
                <w:b/>
                <w:bCs/>
                <w:sz w:val="24"/>
                <w:szCs w:val="24"/>
              </w:rPr>
              <w:t>1558</w:t>
            </w:r>
            <w:r w:rsidR="00CF423B">
              <w:rPr>
                <w:b/>
                <w:bCs/>
                <w:sz w:val="24"/>
                <w:szCs w:val="24"/>
              </w:rPr>
              <w:t xml:space="preserve"> 9351 1303 8130 9564 374  </w:t>
            </w:r>
          </w:p>
          <w:p w14:paraId="265B2C2E" w14:textId="77777777" w:rsidR="00974B3F" w:rsidRPr="00CF423B" w:rsidRDefault="009B4308" w:rsidP="00FA3297">
            <w:pPr>
              <w:spacing w:before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CF423B">
              <w:rPr>
                <w:b/>
                <w:bCs/>
                <w:sz w:val="24"/>
                <w:szCs w:val="24"/>
              </w:rPr>
              <w:t xml:space="preserve">                                      </w:t>
            </w:r>
            <w:r>
              <w:rPr>
                <w:b/>
                <w:bCs/>
                <w:sz w:val="24"/>
                <w:szCs w:val="24"/>
              </w:rPr>
              <w:t>BIC CMBRFR2BXX</w:t>
            </w:r>
            <w:r w:rsidR="00CF423B">
              <w:rPr>
                <w:b/>
                <w:bCs/>
                <w:sz w:val="24"/>
                <w:szCs w:val="24"/>
              </w:rPr>
              <w:t xml:space="preserve">                                                                </w:t>
            </w:r>
          </w:p>
        </w:tc>
      </w:tr>
    </w:tbl>
    <w:p w14:paraId="1C4C562C" w14:textId="77777777" w:rsidR="006E5762" w:rsidRPr="000E7873" w:rsidRDefault="006E5762" w:rsidP="00E677FE">
      <w:pPr>
        <w:spacing w:after="0"/>
        <w:rPr>
          <w:sz w:val="12"/>
          <w:szCs w:val="16"/>
        </w:rPr>
      </w:pPr>
    </w:p>
    <w:sectPr w:rsidR="006E5762" w:rsidRPr="000E7873" w:rsidSect="00947365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E6C9E" w14:textId="77777777" w:rsidR="00D92476" w:rsidRDefault="00D92476" w:rsidP="00650259">
      <w:pPr>
        <w:spacing w:after="0" w:line="240" w:lineRule="auto"/>
      </w:pPr>
      <w:r>
        <w:separator/>
      </w:r>
    </w:p>
  </w:endnote>
  <w:endnote w:type="continuationSeparator" w:id="0">
    <w:p w14:paraId="4C072D7C" w14:textId="77777777" w:rsidR="00D92476" w:rsidRDefault="00D9247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A1EB6E-A692-4827-B44E-A83372D4938C}"/>
    <w:embedBold r:id="rId2" w:fontKey="{E1966B18-2789-4935-BCE3-68A3BC7505B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0FE1A16-4727-416B-B261-4151A771F1AF}"/>
    <w:embedBold r:id="rId4" w:fontKey="{C51A4F9D-BB1A-4D41-A116-55C8F803C498}"/>
    <w:embedItalic r:id="rId5" w:fontKey="{11C9CCE4-87D2-4A2F-AC0B-A5215B2270E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D26D4EB-767A-4F0F-8E35-FC198EAFF4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1AF1442-5AAC-49F3-8394-6A21A15E75B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B04316D4-520E-4455-9B80-1B0D3415B8D0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9" w:fontKey="{33E4F563-6CA1-4CB8-ADA6-C6C3A7AE24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00"/>
      <w:gridCol w:w="4526"/>
    </w:tblGrid>
    <w:tr w:rsidR="007F7B5D" w:rsidRPr="007F7B5D" w14:paraId="4186DFDC" w14:textId="77777777" w:rsidTr="001A2C11">
      <w:tc>
        <w:tcPr>
          <w:tcW w:w="4675" w:type="dxa"/>
          <w:vAlign w:val="center"/>
        </w:tcPr>
        <w:p w14:paraId="4B7251B7" w14:textId="77777777" w:rsidR="007F7B5D" w:rsidRPr="003912D5" w:rsidRDefault="00F92A86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sz w:val="18"/>
              <w:szCs w:val="24"/>
            </w:rPr>
          </w:pPr>
          <w:r w:rsidRPr="003912D5">
            <w:rPr>
              <w:b/>
              <w:sz w:val="18"/>
              <w:szCs w:val="24"/>
            </w:rPr>
            <w:t>Ce questionnaire ne sera nullement utilisé pour quelque raison ou quelque support que ce soient hormis ECR BRETAGNE</w:t>
          </w:r>
        </w:p>
      </w:tc>
      <w:tc>
        <w:tcPr>
          <w:tcW w:w="4675" w:type="dxa"/>
        </w:tcPr>
        <w:p w14:paraId="7BB5C825" w14:textId="77777777" w:rsidR="007F7B5D" w:rsidRPr="001A2C11" w:rsidRDefault="001A2C11" w:rsidP="001A2C11">
          <w:pPr>
            <w:pStyle w:val="Paragraphedeliste"/>
            <w:numPr>
              <w:ilvl w:val="0"/>
              <w:numId w:val="23"/>
            </w:numPr>
            <w:tabs>
              <w:tab w:val="center" w:pos="4680"/>
              <w:tab w:val="right" w:pos="9810"/>
            </w:tabs>
            <w:spacing w:after="0" w:line="240" w:lineRule="auto"/>
            <w:rPr>
              <w:b/>
              <w:bCs/>
              <w:sz w:val="18"/>
              <w:szCs w:val="24"/>
            </w:rPr>
          </w:pPr>
          <w:r w:rsidRPr="001A2C11">
            <w:rPr>
              <w:b/>
              <w:bCs/>
              <w:sz w:val="18"/>
              <w:szCs w:val="24"/>
            </w:rPr>
            <w:t>TRESORIER    GERARD PARIS</w:t>
          </w:r>
        </w:p>
        <w:p w14:paraId="07CC3E83" w14:textId="77777777" w:rsidR="001A2C11" w:rsidRPr="007F7B5D" w:rsidRDefault="001A2C11" w:rsidP="001A2C1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1A2C11">
            <w:rPr>
              <w:b/>
              <w:bCs/>
              <w:sz w:val="18"/>
              <w:szCs w:val="24"/>
            </w:rPr>
            <w:t>4 ALLEE RAYMOND CANVEL 29000 QUIMPER</w:t>
          </w:r>
        </w:p>
      </w:tc>
    </w:tr>
  </w:tbl>
  <w:p w14:paraId="6E46E491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4853E" w14:textId="77777777" w:rsidR="00D92476" w:rsidRDefault="00D92476" w:rsidP="00650259">
      <w:pPr>
        <w:spacing w:after="0" w:line="240" w:lineRule="auto"/>
      </w:pPr>
      <w:r>
        <w:separator/>
      </w:r>
    </w:p>
  </w:footnote>
  <w:footnote w:type="continuationSeparator" w:id="0">
    <w:p w14:paraId="1730E12B" w14:textId="77777777" w:rsidR="00D92476" w:rsidRDefault="00D9247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519"/>
      <w:gridCol w:w="7507"/>
    </w:tblGrid>
    <w:tr w:rsidR="00F92A86" w14:paraId="1215C558" w14:textId="77777777" w:rsidTr="00F92A86">
      <w:trPr>
        <w:trHeight w:val="773"/>
      </w:trPr>
      <w:tc>
        <w:tcPr>
          <w:tcW w:w="1323" w:type="dxa"/>
          <w:vAlign w:val="center"/>
        </w:tcPr>
        <w:p w14:paraId="083B05B4" w14:textId="77777777" w:rsidR="0090596C" w:rsidRDefault="00F92A86" w:rsidP="0090596C">
          <w:pPr>
            <w:pStyle w:val="En-tte"/>
            <w:ind w:left="-108"/>
          </w:pPr>
          <w:bookmarkStart w:id="2" w:name="_Hlk521325785"/>
          <w:r>
            <w:drawing>
              <wp:inline distT="0" distB="0" distL="0" distR="0" wp14:anchorId="0C69B611" wp14:editId="4E7A63A5">
                <wp:extent cx="892935" cy="967348"/>
                <wp:effectExtent l="0" t="0" r="2540" b="444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CR-Region-Bretagne-rvb-avec Hermi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9265" cy="1071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3" w:type="dxa"/>
          <w:vAlign w:val="center"/>
        </w:tcPr>
        <w:p w14:paraId="5B566DC1" w14:textId="77777777" w:rsidR="0090596C" w:rsidRDefault="006E5762" w:rsidP="00F92A86">
          <w:pPr>
            <w:pStyle w:val="En-tte"/>
            <w:ind w:left="-440" w:firstLine="440"/>
            <w:jc w:val="center"/>
          </w:pPr>
          <w:r>
            <w:t>BULLETIN D’ADHESION</w:t>
          </w:r>
        </w:p>
        <w:p w14:paraId="1DBD7B21" w14:textId="77777777" w:rsidR="00852149" w:rsidRDefault="00852149" w:rsidP="00F92A86">
          <w:pPr>
            <w:pStyle w:val="En-tte"/>
            <w:ind w:left="-440" w:firstLine="440"/>
            <w:jc w:val="center"/>
            <w:rPr>
              <w:sz w:val="24"/>
            </w:rPr>
          </w:pPr>
          <w:r>
            <w:rPr>
              <w:sz w:val="24"/>
            </w:rPr>
            <w:t>Déclarée à la Préfecture de d’Ille et Vilaine</w:t>
          </w:r>
        </w:p>
        <w:p w14:paraId="092957B1" w14:textId="77777777" w:rsidR="00852149" w:rsidRPr="00A76005" w:rsidRDefault="00A76005" w:rsidP="00F92A86">
          <w:pPr>
            <w:pStyle w:val="En-tte"/>
            <w:ind w:left="-440" w:firstLine="440"/>
            <w:jc w:val="center"/>
            <w:rPr>
              <w:rFonts w:ascii="Comic Sans MS" w:hAnsi="Comic Sans MS"/>
              <w:sz w:val="20"/>
              <w:szCs w:val="20"/>
            </w:rPr>
          </w:pPr>
          <w:r>
            <w:rPr>
              <w:rFonts w:ascii="Comic Sans MS" w:hAnsi="Comic Sans MS"/>
              <w:sz w:val="24"/>
            </w:rPr>
            <w:t>Sous le numéro W353002453</w:t>
          </w:r>
        </w:p>
      </w:tc>
    </w:tr>
    <w:bookmarkEnd w:id="2"/>
  </w:tbl>
  <w:p w14:paraId="6840829B" w14:textId="77777777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85340"/>
    <w:multiLevelType w:val="hybridMultilevel"/>
    <w:tmpl w:val="B294619C"/>
    <w:lvl w:ilvl="0" w:tplc="3E34AC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A9A"/>
    <w:rsid w:val="000456E1"/>
    <w:rsid w:val="00052382"/>
    <w:rsid w:val="0006568A"/>
    <w:rsid w:val="00076F0F"/>
    <w:rsid w:val="00084253"/>
    <w:rsid w:val="000959E6"/>
    <w:rsid w:val="000D1F49"/>
    <w:rsid w:val="000E77B7"/>
    <w:rsid w:val="000E7873"/>
    <w:rsid w:val="00146B13"/>
    <w:rsid w:val="001727CA"/>
    <w:rsid w:val="001A2C11"/>
    <w:rsid w:val="001C55D2"/>
    <w:rsid w:val="002563EF"/>
    <w:rsid w:val="002928D0"/>
    <w:rsid w:val="002A6A9A"/>
    <w:rsid w:val="002C56E6"/>
    <w:rsid w:val="0032486F"/>
    <w:rsid w:val="00361E11"/>
    <w:rsid w:val="00366578"/>
    <w:rsid w:val="003912D5"/>
    <w:rsid w:val="003B4744"/>
    <w:rsid w:val="003F0847"/>
    <w:rsid w:val="0040090B"/>
    <w:rsid w:val="0046302A"/>
    <w:rsid w:val="00487D2D"/>
    <w:rsid w:val="004D366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84AB0"/>
    <w:rsid w:val="006E5762"/>
    <w:rsid w:val="006F7ED4"/>
    <w:rsid w:val="00745767"/>
    <w:rsid w:val="00770F25"/>
    <w:rsid w:val="007A35A8"/>
    <w:rsid w:val="007B0A85"/>
    <w:rsid w:val="007C6A52"/>
    <w:rsid w:val="007F7B5D"/>
    <w:rsid w:val="007F7B88"/>
    <w:rsid w:val="0082043E"/>
    <w:rsid w:val="00836129"/>
    <w:rsid w:val="00852149"/>
    <w:rsid w:val="008B398A"/>
    <w:rsid w:val="008C18CF"/>
    <w:rsid w:val="008E203A"/>
    <w:rsid w:val="0090596C"/>
    <w:rsid w:val="0091229C"/>
    <w:rsid w:val="00940E73"/>
    <w:rsid w:val="00947365"/>
    <w:rsid w:val="00974B3F"/>
    <w:rsid w:val="0098597D"/>
    <w:rsid w:val="009B4308"/>
    <w:rsid w:val="009F619A"/>
    <w:rsid w:val="009F6DDE"/>
    <w:rsid w:val="00A370A8"/>
    <w:rsid w:val="00A76005"/>
    <w:rsid w:val="00A95123"/>
    <w:rsid w:val="00AF6413"/>
    <w:rsid w:val="00B23297"/>
    <w:rsid w:val="00BD4753"/>
    <w:rsid w:val="00BD5CB1"/>
    <w:rsid w:val="00BE4ED1"/>
    <w:rsid w:val="00BE62EE"/>
    <w:rsid w:val="00C003BA"/>
    <w:rsid w:val="00C25279"/>
    <w:rsid w:val="00C46878"/>
    <w:rsid w:val="00CB4A51"/>
    <w:rsid w:val="00CD02BD"/>
    <w:rsid w:val="00CD4532"/>
    <w:rsid w:val="00CD47B0"/>
    <w:rsid w:val="00CD70CE"/>
    <w:rsid w:val="00CE6104"/>
    <w:rsid w:val="00CE6F63"/>
    <w:rsid w:val="00CE7918"/>
    <w:rsid w:val="00CF423B"/>
    <w:rsid w:val="00D16163"/>
    <w:rsid w:val="00D92476"/>
    <w:rsid w:val="00DB3FAD"/>
    <w:rsid w:val="00E139C4"/>
    <w:rsid w:val="00E61C09"/>
    <w:rsid w:val="00E677FE"/>
    <w:rsid w:val="00EB3B58"/>
    <w:rsid w:val="00EC7359"/>
    <w:rsid w:val="00EE3054"/>
    <w:rsid w:val="00EF5464"/>
    <w:rsid w:val="00F00606"/>
    <w:rsid w:val="00F01256"/>
    <w:rsid w:val="00F12CC4"/>
    <w:rsid w:val="00F52451"/>
    <w:rsid w:val="00F92A8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677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A9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1A2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erry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68BE43D41744F9BA0849AA39F04B9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F40381-6ADA-4669-A824-F66E185F99FD}"/>
      </w:docPartPr>
      <w:docPartBody>
        <w:p w:rsidR="00B82F19" w:rsidRDefault="00563216">
          <w:pPr>
            <w:pStyle w:val="B68BE43D41744F9BA0849AA39F04B912"/>
          </w:pPr>
          <w:r w:rsidRPr="0090596C">
            <w:rPr>
              <w:lang w:bidi="fr-FR"/>
            </w:rPr>
            <w:t>Adresse</w:t>
          </w:r>
        </w:p>
      </w:docPartBody>
    </w:docPart>
    <w:docPart>
      <w:docPartPr>
        <w:name w:val="271AA24677684FA39A641E6CE97666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AC71F5-82E1-451A-97A7-D986D5FE561E}"/>
      </w:docPartPr>
      <w:docPartBody>
        <w:p w:rsidR="00B82F19" w:rsidRDefault="00563216">
          <w:pPr>
            <w:pStyle w:val="271AA24677684FA39A641E6CE976661C"/>
          </w:pPr>
          <w:r w:rsidRPr="0090596C">
            <w:rPr>
              <w:lang w:bidi="fr-FR"/>
            </w:rPr>
            <w:t>Code postal/Ville</w:t>
          </w:r>
        </w:p>
      </w:docPartBody>
    </w:docPart>
    <w:docPart>
      <w:docPartPr>
        <w:name w:val="BE9AE12CB5E348D7A3A1445CA10C15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2AC799-6E73-4BA3-A603-664B046D523A}"/>
      </w:docPartPr>
      <w:docPartBody>
        <w:p w:rsidR="00B82F19" w:rsidRDefault="00563216">
          <w:pPr>
            <w:pStyle w:val="BE9AE12CB5E348D7A3A1445CA10C1558"/>
          </w:pPr>
          <w:r w:rsidRPr="0090596C">
            <w:rPr>
              <w:lang w:bidi="fr-FR"/>
            </w:rPr>
            <w:t>Téléphone</w:t>
          </w:r>
        </w:p>
      </w:docPartBody>
    </w:docPart>
    <w:docPart>
      <w:docPartPr>
        <w:name w:val="1F89E701616F429BA4794C722B9577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F44B2C-5C6E-4169-BF80-901806E62103}"/>
      </w:docPartPr>
      <w:docPartBody>
        <w:p w:rsidR="00B82F19" w:rsidRDefault="00563216">
          <w:pPr>
            <w:pStyle w:val="1F89E701616F429BA4794C722B9577A2"/>
          </w:pPr>
          <w:r w:rsidRPr="0090596C">
            <w:rPr>
              <w:lang w:bidi="fr-FR"/>
            </w:rPr>
            <w:t>E-mail</w:t>
          </w:r>
        </w:p>
      </w:docPartBody>
    </w:docPart>
    <w:docPart>
      <w:docPartPr>
        <w:name w:val="6CA574EA4BEC4270A5C9B44217A41D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29C8F9-51A5-4932-B76D-AEDD3C15AACD}"/>
      </w:docPartPr>
      <w:docPartBody>
        <w:p w:rsidR="00B82F19" w:rsidRDefault="00563216">
          <w:pPr>
            <w:pStyle w:val="6CA574EA4BEC4270A5C9B44217A41D24"/>
          </w:pPr>
          <w:r w:rsidRPr="00F52451">
            <w:rPr>
              <w:lang w:bidi="fr-FR"/>
            </w:rPr>
            <w:t>Participer en tant que bénévole</w:t>
          </w:r>
        </w:p>
      </w:docPartBody>
    </w:docPart>
    <w:docPart>
      <w:docPartPr>
        <w:name w:val="0F154C49D4214DCEBBB2142AB628A0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D86739-29A3-4A19-9C1C-E3D40573165F}"/>
      </w:docPartPr>
      <w:docPartBody>
        <w:p w:rsidR="00B82F19" w:rsidRDefault="00563216">
          <w:pPr>
            <w:pStyle w:val="0F154C49D4214DCEBBB2142AB628A00B"/>
          </w:pPr>
          <w:r w:rsidRPr="00F52451">
            <w:rPr>
              <w:lang w:bidi="fr-FR"/>
            </w:rPr>
            <w:t>Nous ne souhaitons pas figurer dans l’annuaire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216"/>
    <w:rsid w:val="00053382"/>
    <w:rsid w:val="004C52F1"/>
    <w:rsid w:val="00563216"/>
    <w:rsid w:val="00682E86"/>
    <w:rsid w:val="0069117C"/>
    <w:rsid w:val="00B82F19"/>
    <w:rsid w:val="00C6033A"/>
    <w:rsid w:val="00CA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2CB11158979479981D59F7AFC98429B">
    <w:name w:val="72CB11158979479981D59F7AFC98429B"/>
  </w:style>
  <w:style w:type="paragraph" w:customStyle="1" w:styleId="E474E717761045EB97845ECE60D1A286">
    <w:name w:val="E474E717761045EB97845ECE60D1A286"/>
  </w:style>
  <w:style w:type="paragraph" w:customStyle="1" w:styleId="25F50B4035A14552ADB7F05FED71E2EA">
    <w:name w:val="25F50B4035A14552ADB7F05FED71E2EA"/>
  </w:style>
  <w:style w:type="paragraph" w:customStyle="1" w:styleId="B68BE43D41744F9BA0849AA39F04B912">
    <w:name w:val="B68BE43D41744F9BA0849AA39F04B912"/>
  </w:style>
  <w:style w:type="paragraph" w:customStyle="1" w:styleId="271AA24677684FA39A641E6CE976661C">
    <w:name w:val="271AA24677684FA39A641E6CE976661C"/>
  </w:style>
  <w:style w:type="paragraph" w:customStyle="1" w:styleId="BE9AE12CB5E348D7A3A1445CA10C1558">
    <w:name w:val="BE9AE12CB5E348D7A3A1445CA10C1558"/>
  </w:style>
  <w:style w:type="paragraph" w:customStyle="1" w:styleId="0D929AE295764667B2161778876D1252">
    <w:name w:val="0D929AE295764667B2161778876D1252"/>
  </w:style>
  <w:style w:type="paragraph" w:customStyle="1" w:styleId="1F89E701616F429BA4794C722B9577A2">
    <w:name w:val="1F89E701616F429BA4794C722B9577A2"/>
  </w:style>
  <w:style w:type="paragraph" w:customStyle="1" w:styleId="5E45B8A26D174CF5BBEEB642BBDC36C9">
    <w:name w:val="5E45B8A26D174CF5BBEEB642BBDC36C9"/>
  </w:style>
  <w:style w:type="paragraph" w:customStyle="1" w:styleId="9770E93C09074DB58ECF24D0491C584D">
    <w:name w:val="9770E93C09074DB58ECF24D0491C584D"/>
  </w:style>
  <w:style w:type="paragraph" w:customStyle="1" w:styleId="2FBC78949A2C49A898BA285951784505">
    <w:name w:val="2FBC78949A2C49A898BA285951784505"/>
  </w:style>
  <w:style w:type="paragraph" w:customStyle="1" w:styleId="0D40070C15A549978F466701072DCDE8">
    <w:name w:val="0D40070C15A549978F466701072DCDE8"/>
  </w:style>
  <w:style w:type="paragraph" w:customStyle="1" w:styleId="A5EB1A81AB0741E8B308AB072FC1B359">
    <w:name w:val="A5EB1A81AB0741E8B308AB072FC1B359"/>
  </w:style>
  <w:style w:type="paragraph" w:customStyle="1" w:styleId="63DB9E653422452ABD6EE98CA66DAFA1">
    <w:name w:val="63DB9E653422452ABD6EE98CA66DAFA1"/>
  </w:style>
  <w:style w:type="paragraph" w:customStyle="1" w:styleId="DDF16498A17F4F8190904501D43AABC1">
    <w:name w:val="DDF16498A17F4F8190904501D43AABC1"/>
  </w:style>
  <w:style w:type="paragraph" w:customStyle="1" w:styleId="02620CEF3DA1499B965BF091B443292C">
    <w:name w:val="02620CEF3DA1499B965BF091B443292C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316CA402C01A42D39B42BC27580F662F">
    <w:name w:val="316CA402C01A42D39B42BC27580F662F"/>
  </w:style>
  <w:style w:type="paragraph" w:customStyle="1" w:styleId="A0E2C248C3E84EA6AF9F20C656E33483">
    <w:name w:val="A0E2C248C3E84EA6AF9F20C656E33483"/>
  </w:style>
  <w:style w:type="paragraph" w:customStyle="1" w:styleId="C3CC3C04362548D18BA8A7434E3E514A">
    <w:name w:val="C3CC3C04362548D18BA8A7434E3E514A"/>
  </w:style>
  <w:style w:type="paragraph" w:customStyle="1" w:styleId="25C11BDA23B0410F9B67E8C700656B43">
    <w:name w:val="25C11BDA23B0410F9B67E8C700656B43"/>
  </w:style>
  <w:style w:type="paragraph" w:customStyle="1" w:styleId="6C9DB2A1082F4E3BB6B4E7BD8F859353">
    <w:name w:val="6C9DB2A1082F4E3BB6B4E7BD8F859353"/>
  </w:style>
  <w:style w:type="paragraph" w:customStyle="1" w:styleId="6CA574EA4BEC4270A5C9B44217A41D24">
    <w:name w:val="6CA574EA4BEC4270A5C9B44217A41D24"/>
  </w:style>
  <w:style w:type="paragraph" w:customStyle="1" w:styleId="0F154C49D4214DCEBBB2142AB628A00B">
    <w:name w:val="0F154C49D4214DCEBBB2142AB628A0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coordonnées.dotx</Template>
  <TotalTime>0</TotalTime>
  <Pages>1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2020-01-23T13:13:00Z</dcterms:created>
  <dcterms:modified xsi:type="dcterms:W3CDTF">2020-01-23T13:13:00Z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